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49" w:rsidRDefault="00CB569F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sz w:val="24"/>
          <w:szCs w:val="24"/>
          <w:lang w:val="ro-RO"/>
        </w:rPr>
      </w:pP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5709285</wp:posOffset>
            </wp:positionH>
            <wp:positionV relativeFrom="paragraph">
              <wp:posOffset>-582295</wp:posOffset>
            </wp:positionV>
            <wp:extent cx="562610" cy="600075"/>
            <wp:effectExtent l="19050" t="0" r="8890" b="0"/>
            <wp:wrapTight wrapText="bothSides">
              <wp:wrapPolygon edited="0">
                <wp:start x="-731" y="0"/>
                <wp:lineTo x="-731" y="21257"/>
                <wp:lineTo x="21941" y="21257"/>
                <wp:lineTo x="21941" y="0"/>
                <wp:lineTo x="-731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-486410</wp:posOffset>
            </wp:positionV>
            <wp:extent cx="1842770" cy="417830"/>
            <wp:effectExtent l="19050" t="0" r="5080" b="0"/>
            <wp:wrapTight wrapText="bothSides">
              <wp:wrapPolygon edited="0">
                <wp:start x="-223" y="0"/>
                <wp:lineTo x="-223" y="20681"/>
                <wp:lineTo x="21660" y="20681"/>
                <wp:lineTo x="21660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41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49" w:rsidRDefault="00B56C49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B5673C" w:rsidRDefault="00A114FE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  <w:r>
        <w:rPr>
          <w:rFonts w:ascii="Trebuchet MS" w:hAnsi="Trebuchet MS"/>
          <w:b/>
          <w:sz w:val="20"/>
          <w:szCs w:val="20"/>
          <w:lang w:val="ro-RO"/>
        </w:rPr>
        <w:t>SERVICIUL R.U.N.O.</w:t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>
        <w:rPr>
          <w:rFonts w:ascii="Trebuchet MS" w:hAnsi="Trebuchet MS"/>
          <w:b/>
          <w:sz w:val="20"/>
          <w:szCs w:val="20"/>
          <w:lang w:val="ro-RO"/>
        </w:rPr>
        <w:tab/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         </w:t>
      </w:r>
      <w:r w:rsidR="0092464B" w:rsidRPr="00671FAE">
        <w:rPr>
          <w:rFonts w:ascii="Trebuchet MS" w:hAnsi="Trebuchet MS"/>
          <w:b/>
          <w:sz w:val="20"/>
          <w:szCs w:val="20"/>
          <w:lang w:val="ro-RO"/>
        </w:rPr>
        <w:tab/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</w:t>
      </w:r>
      <w:r w:rsidR="001D10AE">
        <w:rPr>
          <w:rFonts w:ascii="Trebuchet MS" w:hAnsi="Trebuchet MS"/>
          <w:b/>
          <w:sz w:val="20"/>
          <w:szCs w:val="20"/>
          <w:lang w:val="ro-RO"/>
        </w:rPr>
        <w:t xml:space="preserve">                  </w:t>
      </w:r>
      <w:r w:rsidR="00B729EE" w:rsidRPr="00671FAE">
        <w:rPr>
          <w:rFonts w:ascii="Trebuchet MS" w:hAnsi="Trebuchet MS"/>
          <w:b/>
          <w:sz w:val="20"/>
          <w:szCs w:val="20"/>
          <w:lang w:val="ro-RO"/>
        </w:rPr>
        <w:t xml:space="preserve">   </w:t>
      </w:r>
      <w:r w:rsidR="00770357">
        <w:rPr>
          <w:rFonts w:ascii="Trebuchet MS" w:hAnsi="Trebuchet MS"/>
          <w:b/>
          <w:sz w:val="20"/>
          <w:szCs w:val="20"/>
          <w:lang w:val="ro-RO"/>
        </w:rPr>
        <w:t>Exemplar</w:t>
      </w:r>
      <w:r w:rsidR="0049006C">
        <w:rPr>
          <w:rFonts w:ascii="Trebuchet MS" w:hAnsi="Trebuchet MS"/>
          <w:b/>
          <w:sz w:val="20"/>
          <w:szCs w:val="20"/>
          <w:lang w:val="ro-RO"/>
        </w:rPr>
        <w:t xml:space="preserve"> unic</w:t>
      </w:r>
    </w:p>
    <w:p w:rsidR="00F873EB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  <w:lang w:val="ro-RO"/>
        </w:rPr>
      </w:pPr>
    </w:p>
    <w:p w:rsidR="00F873EB" w:rsidRPr="004E6B3F" w:rsidRDefault="00F873EB" w:rsidP="006D6EC5">
      <w:pPr>
        <w:tabs>
          <w:tab w:val="left" w:pos="-142"/>
          <w:tab w:val="left" w:pos="1080"/>
        </w:tabs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0F6CFB" w:rsidRPr="00072BFC" w:rsidRDefault="000F6CFB" w:rsidP="006D6EC5">
      <w:pPr>
        <w:tabs>
          <w:tab w:val="left" w:pos="0"/>
        </w:tabs>
        <w:spacing w:line="240" w:lineRule="auto"/>
        <w:jc w:val="both"/>
        <w:rPr>
          <w:rFonts w:ascii="Trebuchet MS" w:hAnsi="Trebuchet MS"/>
          <w:sz w:val="24"/>
          <w:szCs w:val="24"/>
          <w:lang w:val="ro-RO"/>
        </w:rPr>
      </w:pPr>
    </w:p>
    <w:p w:rsidR="00504A82" w:rsidRDefault="00504A82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</w:p>
    <w:p w:rsidR="00072BFC" w:rsidRDefault="00474EDB" w:rsidP="006D6EC5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>REZULTATE</w:t>
      </w:r>
    </w:p>
    <w:p w:rsidR="009B1B3C" w:rsidRDefault="002563DC" w:rsidP="00BA6172">
      <w:pPr>
        <w:spacing w:line="240" w:lineRule="auto"/>
        <w:jc w:val="center"/>
        <w:rPr>
          <w:rFonts w:ascii="Trebuchet MS" w:hAnsi="Trebuchet MS"/>
          <w:b/>
          <w:sz w:val="24"/>
          <w:szCs w:val="24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Privind selecţia dosarelor candidaţilor înscrişi la concursul </w:t>
      </w:r>
      <w:r w:rsidR="00F873EB">
        <w:rPr>
          <w:rFonts w:ascii="Trebuchet MS" w:hAnsi="Trebuchet MS"/>
          <w:b/>
          <w:sz w:val="24"/>
          <w:szCs w:val="24"/>
          <w:lang w:val="ro-RO"/>
        </w:rPr>
        <w:t xml:space="preserve">din data de </w:t>
      </w:r>
      <w:r w:rsidR="005B6CA7">
        <w:rPr>
          <w:rFonts w:ascii="Trebuchet MS" w:hAnsi="Trebuchet MS"/>
          <w:b/>
          <w:sz w:val="24"/>
          <w:szCs w:val="24"/>
          <w:lang w:val="ro-RO"/>
        </w:rPr>
        <w:t>2</w:t>
      </w:r>
      <w:r w:rsidR="00E26C47">
        <w:rPr>
          <w:rFonts w:ascii="Trebuchet MS" w:hAnsi="Trebuchet MS"/>
          <w:b/>
          <w:sz w:val="24"/>
          <w:szCs w:val="24"/>
          <w:lang w:val="ro-RO"/>
        </w:rPr>
        <w:t>3</w:t>
      </w:r>
      <w:r w:rsidR="00D740E7">
        <w:rPr>
          <w:rFonts w:ascii="Trebuchet MS" w:hAnsi="Trebuchet MS"/>
          <w:b/>
          <w:sz w:val="24"/>
          <w:szCs w:val="24"/>
          <w:lang w:val="ro-RO"/>
        </w:rPr>
        <w:t>.</w:t>
      </w:r>
      <w:r w:rsidR="00F873EB">
        <w:rPr>
          <w:rFonts w:ascii="Trebuchet MS" w:hAnsi="Trebuchet MS"/>
          <w:b/>
          <w:sz w:val="24"/>
          <w:szCs w:val="24"/>
          <w:lang w:val="ro-RO"/>
        </w:rPr>
        <w:t>0</w:t>
      </w:r>
      <w:r w:rsidR="00E26C47">
        <w:rPr>
          <w:rFonts w:ascii="Trebuchet MS" w:hAnsi="Trebuchet MS"/>
          <w:b/>
          <w:sz w:val="24"/>
          <w:szCs w:val="24"/>
          <w:lang w:val="ro-RO"/>
        </w:rPr>
        <w:t>5</w:t>
      </w:r>
      <w:r w:rsidR="00C31CC5">
        <w:rPr>
          <w:rFonts w:ascii="Trebuchet MS" w:hAnsi="Trebuchet MS"/>
          <w:b/>
          <w:sz w:val="24"/>
          <w:szCs w:val="24"/>
          <w:lang w:val="ro-RO"/>
        </w:rPr>
        <w:t>.2023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 </w:t>
      </w:r>
    </w:p>
    <w:p w:rsidR="00504A82" w:rsidRPr="006F0040" w:rsidRDefault="00415241" w:rsidP="00CB38AB">
      <w:pPr>
        <w:spacing w:line="240" w:lineRule="auto"/>
        <w:jc w:val="center"/>
        <w:rPr>
          <w:rFonts w:ascii="Trebuchet MS" w:hAnsi="Trebuchet MS"/>
          <w:lang w:val="ro-RO"/>
        </w:rPr>
      </w:pPr>
      <w:r>
        <w:rPr>
          <w:rFonts w:ascii="Trebuchet MS" w:hAnsi="Trebuchet MS"/>
          <w:b/>
          <w:sz w:val="24"/>
          <w:szCs w:val="24"/>
          <w:lang w:val="ro-RO"/>
        </w:rPr>
        <w:t xml:space="preserve">pentru </w:t>
      </w:r>
      <w:r w:rsidR="00B11EB8">
        <w:rPr>
          <w:rFonts w:ascii="Trebuchet MS" w:hAnsi="Trebuchet MS"/>
          <w:b/>
          <w:sz w:val="24"/>
          <w:szCs w:val="24"/>
          <w:lang w:val="ro-RO"/>
        </w:rPr>
        <w:t>3</w:t>
      </w:r>
      <w:r w:rsidR="002563DC">
        <w:rPr>
          <w:rFonts w:ascii="Trebuchet MS" w:hAnsi="Trebuchet MS"/>
          <w:b/>
          <w:sz w:val="24"/>
          <w:szCs w:val="24"/>
          <w:lang w:val="ro-RO"/>
        </w:rPr>
        <w:t xml:space="preserve"> post</w:t>
      </w:r>
      <w:r w:rsidR="006F0040">
        <w:rPr>
          <w:rFonts w:ascii="Trebuchet MS" w:hAnsi="Trebuchet MS"/>
          <w:b/>
          <w:sz w:val="24"/>
          <w:szCs w:val="24"/>
          <w:lang w:val="ro-RO"/>
        </w:rPr>
        <w:t>uri</w:t>
      </w:r>
      <w:r w:rsidR="002563DC">
        <w:rPr>
          <w:rFonts w:ascii="Trebuchet MS" w:hAnsi="Trebuchet MS"/>
          <w:b/>
          <w:sz w:val="24"/>
          <w:szCs w:val="24"/>
          <w:lang w:val="ro-RO"/>
        </w:rPr>
        <w:t xml:space="preserve"> </w:t>
      </w:r>
      <w:r w:rsidR="00BA6172">
        <w:rPr>
          <w:rFonts w:ascii="Trebuchet MS" w:hAnsi="Trebuchet MS"/>
          <w:b/>
          <w:sz w:val="24"/>
          <w:szCs w:val="24"/>
          <w:lang w:val="ro-RO"/>
        </w:rPr>
        <w:t xml:space="preserve">de </w:t>
      </w:r>
      <w:r w:rsidR="00B11EB8" w:rsidRPr="00B11EB8">
        <w:rPr>
          <w:rFonts w:ascii="Trebuchet MS" w:hAnsi="Trebuchet MS"/>
          <w:b/>
          <w:sz w:val="24"/>
          <w:szCs w:val="24"/>
        </w:rPr>
        <w:t xml:space="preserve">Muncitor necalificat </w:t>
      </w:r>
      <w:r w:rsidR="00B11EB8">
        <w:rPr>
          <w:rFonts w:ascii="Trebuchet MS" w:hAnsi="Trebuchet MS"/>
          <w:b/>
          <w:sz w:val="24"/>
          <w:szCs w:val="24"/>
        </w:rPr>
        <w:t xml:space="preserve">la </w:t>
      </w:r>
      <w:r w:rsidR="00B11EB8" w:rsidRPr="00B11EB8">
        <w:rPr>
          <w:rFonts w:ascii="Trebuchet MS" w:hAnsi="Trebuchet MS"/>
          <w:b/>
          <w:sz w:val="24"/>
          <w:szCs w:val="24"/>
        </w:rPr>
        <w:t>Bloc alimentar</w:t>
      </w:r>
    </w:p>
    <w:p w:rsidR="00504A82" w:rsidRDefault="00504A82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A00195" w:rsidRDefault="00A00195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A00195" w:rsidRDefault="00A00195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tbl>
      <w:tblPr>
        <w:tblW w:w="6963" w:type="dxa"/>
        <w:tblInd w:w="91" w:type="dxa"/>
        <w:tblLook w:val="04A0"/>
      </w:tblPr>
      <w:tblGrid>
        <w:gridCol w:w="693"/>
        <w:gridCol w:w="1098"/>
        <w:gridCol w:w="1487"/>
        <w:gridCol w:w="3685"/>
      </w:tblGrid>
      <w:tr w:rsidR="00A00195" w:rsidRPr="00BE0B6A" w:rsidTr="00A00195">
        <w:trPr>
          <w:trHeight w:val="330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95" w:rsidRPr="00BE0B6A" w:rsidRDefault="00A00195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Nr. crt.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00195" w:rsidRPr="00BE0B6A" w:rsidRDefault="00A00195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Cod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95" w:rsidRPr="00BE0B6A" w:rsidRDefault="00A00195" w:rsidP="00F873EB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Rezultat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95" w:rsidRPr="00BE0B6A" w:rsidRDefault="00A00195" w:rsidP="00BE0B6A">
            <w:pPr>
              <w:spacing w:after="0" w:line="240" w:lineRule="auto"/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</w:pPr>
            <w:r w:rsidRPr="00BE0B6A">
              <w:rPr>
                <w:rFonts w:ascii="Trebuchet MS" w:eastAsia="Times New Roman" w:hAnsi="Trebuchet MS"/>
                <w:b/>
                <w:bCs/>
                <w:color w:val="000000"/>
                <w:sz w:val="28"/>
                <w:szCs w:val="28"/>
              </w:rPr>
              <w:t>Observaţii</w:t>
            </w:r>
          </w:p>
        </w:tc>
      </w:tr>
      <w:tr w:rsidR="00A00195" w:rsidRPr="00BE0B6A" w:rsidTr="00A00195">
        <w:trPr>
          <w:trHeight w:val="330"/>
        </w:trPr>
        <w:tc>
          <w:tcPr>
            <w:tcW w:w="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195" w:rsidRPr="00BE0B6A" w:rsidRDefault="00A00195" w:rsidP="00C222B6">
            <w:pPr>
              <w:spacing w:after="0" w:line="240" w:lineRule="auto"/>
              <w:jc w:val="right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00195" w:rsidRDefault="00A00195" w:rsidP="00D740E7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21409</w:t>
            </w:r>
          </w:p>
        </w:tc>
        <w:tc>
          <w:tcPr>
            <w:tcW w:w="1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0195" w:rsidRDefault="00A00195" w:rsidP="00CF05A6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  <w:r>
              <w:rPr>
                <w:rFonts w:ascii="Trebuchet MS" w:eastAsia="Times New Roman" w:hAnsi="Trebuchet MS"/>
                <w:color w:val="000000"/>
                <w:sz w:val="24"/>
                <w:szCs w:val="24"/>
              </w:rPr>
              <w:t>ADMIS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95" w:rsidRPr="00BE0B6A" w:rsidRDefault="00A00195" w:rsidP="00BE0B6A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4"/>
                <w:szCs w:val="24"/>
              </w:rPr>
            </w:pPr>
          </w:p>
        </w:tc>
      </w:tr>
    </w:tbl>
    <w:p w:rsidR="00BE0B6A" w:rsidRDefault="00BE0B6A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AA6CC6" w:rsidRDefault="00AA6CC6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1057D1" w:rsidRDefault="001057D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B138F4" w:rsidRDefault="00B138F4" w:rsidP="00B138F4">
      <w:pPr>
        <w:tabs>
          <w:tab w:val="left" w:pos="1418"/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B138F4" w:rsidRDefault="00B138F4" w:rsidP="00B138F4">
      <w:pPr>
        <w:tabs>
          <w:tab w:val="left" w:pos="1418"/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781113" w:rsidRDefault="00781113" w:rsidP="00781113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AFIŞAT 17.05.2023</w:t>
      </w:r>
    </w:p>
    <w:p w:rsidR="00B138F4" w:rsidRDefault="00B138F4" w:rsidP="00B138F4">
      <w:pPr>
        <w:tabs>
          <w:tab w:val="left" w:pos="1418"/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415241" w:rsidRDefault="00415241" w:rsidP="00C750B8">
      <w:pPr>
        <w:tabs>
          <w:tab w:val="left" w:pos="3969"/>
        </w:tabs>
        <w:spacing w:line="240" w:lineRule="auto"/>
        <w:rPr>
          <w:rFonts w:ascii="Trebuchet MS" w:hAnsi="Trebuchet MS"/>
          <w:lang w:val="ro-RO"/>
        </w:rPr>
      </w:pPr>
    </w:p>
    <w:p w:rsidR="00415241" w:rsidRDefault="00415241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p w:rsidR="00C1225D" w:rsidRDefault="00C1225D" w:rsidP="00BA6172">
      <w:pPr>
        <w:tabs>
          <w:tab w:val="left" w:pos="6912"/>
        </w:tabs>
        <w:spacing w:line="240" w:lineRule="auto"/>
        <w:rPr>
          <w:rFonts w:ascii="Trebuchet MS" w:hAnsi="Trebuchet MS"/>
          <w:lang w:val="ro-RO"/>
        </w:rPr>
      </w:pPr>
    </w:p>
    <w:sectPr w:rsidR="00C1225D" w:rsidSect="00B1382A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851" w:right="851" w:bottom="851" w:left="1418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1FC" w:rsidRDefault="006871FC" w:rsidP="00714BC8">
      <w:pPr>
        <w:spacing w:after="0" w:line="240" w:lineRule="auto"/>
      </w:pPr>
      <w:r>
        <w:separator/>
      </w:r>
    </w:p>
  </w:endnote>
  <w:endnote w:type="continuationSeparator" w:id="0">
    <w:p w:rsidR="006871FC" w:rsidRDefault="006871FC" w:rsidP="00714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B1382A">
    <w:pPr>
      <w:pStyle w:val="Footer"/>
      <w:jc w:val="center"/>
    </w:pPr>
    <w:r>
      <w:t xml:space="preserve">Pag. 2/ </w:t>
    </w:r>
    <w:fldSimple w:instr=" PAGE   \* MERGEFORMAT ">
      <w:r w:rsidR="00E9281F">
        <w:rPr>
          <w:noProof/>
        </w:rPr>
        <w:t>2</w:t>
      </w:r>
    </w:fldSimple>
  </w:p>
  <w:p w:rsidR="003B2BA0" w:rsidRDefault="003B2BA0" w:rsidP="003B2BA0">
    <w:pPr>
      <w:pStyle w:val="Footer"/>
      <w:ind w:left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902" w:rsidRDefault="00B25C55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 w:rsidRPr="00B25C55">
      <w:rPr>
        <w:noProof/>
        <w:sz w:val="14"/>
        <w:szCs w:val="14"/>
      </w:rPr>
      <w:pict>
        <v:line id="Line 2" o:spid="_x0000_s2068" style="position:absolute;left:0;text-align:left;flip:y;z-index:251654656;visibility:visible;mso-position-horizontal-relative:page" from="71.4pt,3.85pt" to="568.05pt,3.85pt" strokecolor="#00afef" strokeweight="1.42pt">
          <w10:wrap anchorx="page"/>
        </v:line>
      </w:pict>
    </w:r>
    <w:r w:rsidR="00CB569F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97155</wp:posOffset>
          </wp:positionV>
          <wp:extent cx="415925" cy="34925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49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569F"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5658485</wp:posOffset>
          </wp:positionH>
          <wp:positionV relativeFrom="paragraph">
            <wp:posOffset>102870</wp:posOffset>
          </wp:positionV>
          <wp:extent cx="655320" cy="366395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366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3902" w:rsidRDefault="00E83902" w:rsidP="00E83902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>Adresă: Strada Clinicilor, nr. 3-5, 400006, Cluj-Napoca</w:t>
    </w:r>
  </w:p>
  <w:p w:rsidR="00E83902" w:rsidRPr="003D3791" w:rsidRDefault="00E16546" w:rsidP="00E16546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  <w:lang w:val="ro-RO"/>
      </w:rPr>
    </w:pPr>
    <w:r>
      <w:rPr>
        <w:rFonts w:ascii="Trebuchet MS" w:hAnsi="Trebuchet MS"/>
        <w:sz w:val="20"/>
        <w:szCs w:val="20"/>
        <w:lang w:val="ro-RO"/>
      </w:rPr>
      <w:tab/>
    </w:r>
    <w:r w:rsidR="00E83902" w:rsidRPr="003D3791">
      <w:rPr>
        <w:rFonts w:ascii="Trebuchet MS" w:hAnsi="Trebuchet MS"/>
        <w:sz w:val="20"/>
        <w:szCs w:val="20"/>
        <w:lang w:val="ro-RO"/>
      </w:rPr>
      <w:t>Email: secretariat@scjucluj.ro; Tel: 0264-597.852, Fax: 0264-596.085</w:t>
    </w:r>
    <w:r>
      <w:rPr>
        <w:rFonts w:ascii="Trebuchet MS" w:hAnsi="Trebuchet MS"/>
        <w:sz w:val="20"/>
        <w:szCs w:val="20"/>
        <w:lang w:val="ro-RO"/>
      </w:rPr>
      <w:tab/>
    </w:r>
  </w:p>
  <w:p w:rsidR="00E83902" w:rsidRPr="003D3791" w:rsidRDefault="00E83902" w:rsidP="00E83902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  <w:lang w:val="ro-RO"/>
      </w:rPr>
      <w:t>Responsabil protecția datelor: dpo@scjucluj.ro</w:t>
    </w:r>
  </w:p>
  <w:p w:rsidR="00E83902" w:rsidRDefault="00E839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1FC" w:rsidRDefault="006871FC" w:rsidP="00714BC8">
      <w:pPr>
        <w:spacing w:after="0" w:line="240" w:lineRule="auto"/>
      </w:pPr>
      <w:r>
        <w:separator/>
      </w:r>
    </w:p>
  </w:footnote>
  <w:footnote w:type="continuationSeparator" w:id="0">
    <w:p w:rsidR="006871FC" w:rsidRDefault="006871FC" w:rsidP="00714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4BC8" w:rsidRDefault="00C16412" w:rsidP="00C16412">
    <w:pPr>
      <w:pStyle w:val="Header"/>
      <w:rPr>
        <w:sz w:val="16"/>
        <w:szCs w:val="16"/>
      </w:rPr>
    </w:pPr>
    <w:r>
      <w:t xml:space="preserve">                                                    </w:t>
    </w:r>
  </w:p>
  <w:p w:rsidR="00714BC8" w:rsidRDefault="00714BC8" w:rsidP="00714BC8">
    <w:pPr>
      <w:pStyle w:val="Header"/>
      <w:rPr>
        <w:sz w:val="16"/>
        <w:szCs w:val="16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2A" w:rsidRDefault="00B1382A" w:rsidP="00E83902">
    <w:pPr>
      <w:pStyle w:val="Header"/>
      <w:tabs>
        <w:tab w:val="clear" w:pos="4680"/>
        <w:tab w:val="clear" w:pos="9360"/>
        <w:tab w:val="left" w:pos="3552"/>
      </w:tabs>
    </w:pPr>
    <w:r>
      <w:br/>
    </w:r>
    <w:r>
      <w:br/>
    </w:r>
    <w:r w:rsidR="00E83902">
      <w:tab/>
    </w:r>
  </w:p>
  <w:p w:rsidR="009E713E" w:rsidRDefault="009E713E" w:rsidP="00E83902">
    <w:pPr>
      <w:pStyle w:val="Header"/>
      <w:tabs>
        <w:tab w:val="clear" w:pos="4680"/>
        <w:tab w:val="clear" w:pos="9360"/>
        <w:tab w:val="left" w:pos="3552"/>
      </w:tabs>
    </w:pPr>
  </w:p>
  <w:p w:rsidR="00B1382A" w:rsidRDefault="00B25C55" w:rsidP="00E83902">
    <w:pPr>
      <w:pStyle w:val="Header"/>
      <w:tabs>
        <w:tab w:val="clear" w:pos="4680"/>
        <w:tab w:val="clear" w:pos="9360"/>
        <w:tab w:val="left" w:pos="3552"/>
      </w:tabs>
    </w:pPr>
    <w:r>
      <w:rPr>
        <w:noProof/>
      </w:rPr>
      <w:pict>
        <v:line id="_x0000_s2071" style="position:absolute;flip:y;z-index:251657728;visibility:visible;mso-position-horizontal-relative:page" from="71.4pt,19.9pt" to="568.05pt,19.9pt" strokecolor="#00afef" strokeweight="1.42pt">
          <w10:wrap anchorx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2158"/>
    <w:multiLevelType w:val="hybridMultilevel"/>
    <w:tmpl w:val="B71418CE"/>
    <w:lvl w:ilvl="0" w:tplc="E8105A8A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863E43"/>
    <w:multiLevelType w:val="hybridMultilevel"/>
    <w:tmpl w:val="8AC66E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973052"/>
    <w:multiLevelType w:val="hybridMultilevel"/>
    <w:tmpl w:val="FFC4B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8666B"/>
    <w:multiLevelType w:val="hybridMultilevel"/>
    <w:tmpl w:val="A9629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F347C"/>
    <w:multiLevelType w:val="hybridMultilevel"/>
    <w:tmpl w:val="2612E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65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7F5F"/>
    <w:rsid w:val="00021723"/>
    <w:rsid w:val="00064117"/>
    <w:rsid w:val="00070AD3"/>
    <w:rsid w:val="00072BFC"/>
    <w:rsid w:val="00074F80"/>
    <w:rsid w:val="0009345D"/>
    <w:rsid w:val="00093667"/>
    <w:rsid w:val="000A4555"/>
    <w:rsid w:val="000B49F2"/>
    <w:rsid w:val="000B7B3B"/>
    <w:rsid w:val="000C1CA1"/>
    <w:rsid w:val="000C3001"/>
    <w:rsid w:val="000E1B45"/>
    <w:rsid w:val="000E70B5"/>
    <w:rsid w:val="000E76A3"/>
    <w:rsid w:val="000F47C1"/>
    <w:rsid w:val="000F6CFB"/>
    <w:rsid w:val="001057D1"/>
    <w:rsid w:val="00110189"/>
    <w:rsid w:val="00110428"/>
    <w:rsid w:val="0019036E"/>
    <w:rsid w:val="001A55DD"/>
    <w:rsid w:val="001B722C"/>
    <w:rsid w:val="001C49AE"/>
    <w:rsid w:val="001C77BD"/>
    <w:rsid w:val="001D10AE"/>
    <w:rsid w:val="001D6CD8"/>
    <w:rsid w:val="001E0A02"/>
    <w:rsid w:val="001E1A35"/>
    <w:rsid w:val="001F197A"/>
    <w:rsid w:val="00227FA9"/>
    <w:rsid w:val="002563DC"/>
    <w:rsid w:val="002565CB"/>
    <w:rsid w:val="00290614"/>
    <w:rsid w:val="002959C3"/>
    <w:rsid w:val="002C29EB"/>
    <w:rsid w:val="002E2C44"/>
    <w:rsid w:val="002E354D"/>
    <w:rsid w:val="003021AD"/>
    <w:rsid w:val="0030317E"/>
    <w:rsid w:val="00315486"/>
    <w:rsid w:val="00326C8C"/>
    <w:rsid w:val="0034516A"/>
    <w:rsid w:val="00356919"/>
    <w:rsid w:val="00367D3E"/>
    <w:rsid w:val="003745F8"/>
    <w:rsid w:val="003B2BA0"/>
    <w:rsid w:val="003B43CB"/>
    <w:rsid w:val="003C39C0"/>
    <w:rsid w:val="003D3791"/>
    <w:rsid w:val="003D7A8B"/>
    <w:rsid w:val="0040642D"/>
    <w:rsid w:val="00415241"/>
    <w:rsid w:val="004405D7"/>
    <w:rsid w:val="00444328"/>
    <w:rsid w:val="004719AC"/>
    <w:rsid w:val="00474EDB"/>
    <w:rsid w:val="0049006C"/>
    <w:rsid w:val="00490898"/>
    <w:rsid w:val="004911C0"/>
    <w:rsid w:val="004C726D"/>
    <w:rsid w:val="004D6420"/>
    <w:rsid w:val="004E6B3F"/>
    <w:rsid w:val="00504A82"/>
    <w:rsid w:val="00515287"/>
    <w:rsid w:val="00524E44"/>
    <w:rsid w:val="00546561"/>
    <w:rsid w:val="00546C70"/>
    <w:rsid w:val="00550F51"/>
    <w:rsid w:val="00596874"/>
    <w:rsid w:val="005A2174"/>
    <w:rsid w:val="005B2278"/>
    <w:rsid w:val="005B3FFB"/>
    <w:rsid w:val="005B6CA7"/>
    <w:rsid w:val="006022A1"/>
    <w:rsid w:val="0060760D"/>
    <w:rsid w:val="00610C71"/>
    <w:rsid w:val="00612BC0"/>
    <w:rsid w:val="0063109B"/>
    <w:rsid w:val="00653BD3"/>
    <w:rsid w:val="00671FAE"/>
    <w:rsid w:val="006871FC"/>
    <w:rsid w:val="006C24E0"/>
    <w:rsid w:val="006C2CF8"/>
    <w:rsid w:val="006D6EC5"/>
    <w:rsid w:val="006F0040"/>
    <w:rsid w:val="00714BC8"/>
    <w:rsid w:val="0073010B"/>
    <w:rsid w:val="007433C6"/>
    <w:rsid w:val="0075568B"/>
    <w:rsid w:val="00770357"/>
    <w:rsid w:val="00775466"/>
    <w:rsid w:val="00781113"/>
    <w:rsid w:val="0079005C"/>
    <w:rsid w:val="007A0E0F"/>
    <w:rsid w:val="007A7E86"/>
    <w:rsid w:val="007C7DBF"/>
    <w:rsid w:val="007E6098"/>
    <w:rsid w:val="00811CE6"/>
    <w:rsid w:val="008360FE"/>
    <w:rsid w:val="008537C2"/>
    <w:rsid w:val="00870485"/>
    <w:rsid w:val="00874CD1"/>
    <w:rsid w:val="008A024F"/>
    <w:rsid w:val="008D5585"/>
    <w:rsid w:val="0090300E"/>
    <w:rsid w:val="00910CB8"/>
    <w:rsid w:val="00924511"/>
    <w:rsid w:val="0092464B"/>
    <w:rsid w:val="00940442"/>
    <w:rsid w:val="0094365F"/>
    <w:rsid w:val="00971C83"/>
    <w:rsid w:val="009814B9"/>
    <w:rsid w:val="00983AA5"/>
    <w:rsid w:val="00992A17"/>
    <w:rsid w:val="009B1B3C"/>
    <w:rsid w:val="009E1462"/>
    <w:rsid w:val="009E713E"/>
    <w:rsid w:val="009F18DA"/>
    <w:rsid w:val="00A00195"/>
    <w:rsid w:val="00A00A3A"/>
    <w:rsid w:val="00A114FE"/>
    <w:rsid w:val="00A17190"/>
    <w:rsid w:val="00A45227"/>
    <w:rsid w:val="00A57AFB"/>
    <w:rsid w:val="00A665B9"/>
    <w:rsid w:val="00A76717"/>
    <w:rsid w:val="00AA1BEB"/>
    <w:rsid w:val="00AA6CC6"/>
    <w:rsid w:val="00AB6F7C"/>
    <w:rsid w:val="00AB7ABE"/>
    <w:rsid w:val="00AD642A"/>
    <w:rsid w:val="00AE6C4A"/>
    <w:rsid w:val="00AF3531"/>
    <w:rsid w:val="00AF3E83"/>
    <w:rsid w:val="00B03BBA"/>
    <w:rsid w:val="00B077BC"/>
    <w:rsid w:val="00B103FC"/>
    <w:rsid w:val="00B11EB8"/>
    <w:rsid w:val="00B1382A"/>
    <w:rsid w:val="00B138F4"/>
    <w:rsid w:val="00B25C55"/>
    <w:rsid w:val="00B3343C"/>
    <w:rsid w:val="00B33CC5"/>
    <w:rsid w:val="00B52EC9"/>
    <w:rsid w:val="00B5673C"/>
    <w:rsid w:val="00B56C49"/>
    <w:rsid w:val="00B632B0"/>
    <w:rsid w:val="00B67F7E"/>
    <w:rsid w:val="00B729EE"/>
    <w:rsid w:val="00B80961"/>
    <w:rsid w:val="00B81A5C"/>
    <w:rsid w:val="00B93A68"/>
    <w:rsid w:val="00BA6172"/>
    <w:rsid w:val="00BB30A8"/>
    <w:rsid w:val="00BC50AB"/>
    <w:rsid w:val="00BE0B6A"/>
    <w:rsid w:val="00BF2CA5"/>
    <w:rsid w:val="00C06B00"/>
    <w:rsid w:val="00C1225D"/>
    <w:rsid w:val="00C16412"/>
    <w:rsid w:val="00C222B6"/>
    <w:rsid w:val="00C22637"/>
    <w:rsid w:val="00C31CC5"/>
    <w:rsid w:val="00C40306"/>
    <w:rsid w:val="00C506F4"/>
    <w:rsid w:val="00C5302F"/>
    <w:rsid w:val="00C750B8"/>
    <w:rsid w:val="00C7737D"/>
    <w:rsid w:val="00C805EC"/>
    <w:rsid w:val="00C918E4"/>
    <w:rsid w:val="00C936E4"/>
    <w:rsid w:val="00CA506B"/>
    <w:rsid w:val="00CA740F"/>
    <w:rsid w:val="00CB38AB"/>
    <w:rsid w:val="00CB569F"/>
    <w:rsid w:val="00CC33FB"/>
    <w:rsid w:val="00CC6DDF"/>
    <w:rsid w:val="00CD05AF"/>
    <w:rsid w:val="00CE53C7"/>
    <w:rsid w:val="00CE6D6E"/>
    <w:rsid w:val="00CF05A6"/>
    <w:rsid w:val="00CF4836"/>
    <w:rsid w:val="00D3407E"/>
    <w:rsid w:val="00D37F5F"/>
    <w:rsid w:val="00D40F97"/>
    <w:rsid w:val="00D454EB"/>
    <w:rsid w:val="00D62804"/>
    <w:rsid w:val="00D707D4"/>
    <w:rsid w:val="00D714B4"/>
    <w:rsid w:val="00D724DA"/>
    <w:rsid w:val="00D740E7"/>
    <w:rsid w:val="00D7496A"/>
    <w:rsid w:val="00D93DA6"/>
    <w:rsid w:val="00DB3E66"/>
    <w:rsid w:val="00DD7E84"/>
    <w:rsid w:val="00DF2E26"/>
    <w:rsid w:val="00E13ED0"/>
    <w:rsid w:val="00E16546"/>
    <w:rsid w:val="00E21266"/>
    <w:rsid w:val="00E26C47"/>
    <w:rsid w:val="00E324A5"/>
    <w:rsid w:val="00E70855"/>
    <w:rsid w:val="00E83902"/>
    <w:rsid w:val="00E9119E"/>
    <w:rsid w:val="00E9281F"/>
    <w:rsid w:val="00E929ED"/>
    <w:rsid w:val="00EB0D60"/>
    <w:rsid w:val="00EB4E2E"/>
    <w:rsid w:val="00ED6A1C"/>
    <w:rsid w:val="00ED7DF3"/>
    <w:rsid w:val="00EE4256"/>
    <w:rsid w:val="00F02E44"/>
    <w:rsid w:val="00F36EFD"/>
    <w:rsid w:val="00F46C6A"/>
    <w:rsid w:val="00F6241C"/>
    <w:rsid w:val="00F64D06"/>
    <w:rsid w:val="00F66EE9"/>
    <w:rsid w:val="00F76E3C"/>
    <w:rsid w:val="00F873EB"/>
    <w:rsid w:val="00FA7E21"/>
    <w:rsid w:val="00FE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97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BC8"/>
  </w:style>
  <w:style w:type="paragraph" w:styleId="Footer">
    <w:name w:val="footer"/>
    <w:basedOn w:val="Normal"/>
    <w:link w:val="FooterChar"/>
    <w:uiPriority w:val="99"/>
    <w:unhideWhenUsed/>
    <w:rsid w:val="00714B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BC8"/>
  </w:style>
  <w:style w:type="paragraph" w:styleId="BalloonText">
    <w:name w:val="Balloon Text"/>
    <w:basedOn w:val="Normal"/>
    <w:link w:val="BalloonTextChar"/>
    <w:uiPriority w:val="99"/>
    <w:semiHidden/>
    <w:unhideWhenUsed/>
    <w:rsid w:val="0071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B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3A68"/>
    <w:rPr>
      <w:color w:val="0000FF"/>
      <w:u w:val="single"/>
    </w:rPr>
  </w:style>
  <w:style w:type="table" w:styleId="TableGrid">
    <w:name w:val="Table Grid"/>
    <w:basedOn w:val="TableNormal"/>
    <w:uiPriority w:val="59"/>
    <w:rsid w:val="002563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57D1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138F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%20DOCUMEN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66E07-BB35-4872-9738-1DBC8817D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DOCUMENTE</Template>
  <TotalTime>367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66</cp:revision>
  <cp:lastPrinted>2021-10-27T08:34:00Z</cp:lastPrinted>
  <dcterms:created xsi:type="dcterms:W3CDTF">2020-02-18T12:46:00Z</dcterms:created>
  <dcterms:modified xsi:type="dcterms:W3CDTF">2023-05-17T12:27:00Z</dcterms:modified>
</cp:coreProperties>
</file>